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754" w:rsidRDefault="00727754">
      <w:pPr>
        <w:pStyle w:val="BodyText"/>
        <w:spacing w:before="5"/>
        <w:rPr>
          <w:sz w:val="8"/>
        </w:rPr>
      </w:pPr>
      <w:r>
        <w:rPr>
          <w:noProof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.5pt;margin-top:684pt;width:233.5pt;height:81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" strokeweight=".5pt">
            <v:textbox style="mso-next-textbox:#_x0000_s1026">
              <w:txbxContent>
                <w:p w:rsidR="00727754" w:rsidRDefault="00727754" w:rsidP="004E1E78">
                  <w:pP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ただいま、夏の体験レッスンの</w:t>
                  </w:r>
                </w:p>
                <w:p w:rsidR="00727754" w:rsidRDefault="00727754" w:rsidP="004E1E78">
                  <w:pP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 xml:space="preserve">　　　　　　　　　お</w:t>
                  </w:r>
                  <w:r w:rsidRPr="003D436C"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申込み受付中！</w:t>
                  </w:r>
                </w:p>
                <w:p w:rsidR="00727754" w:rsidRPr="004E1E78" w:rsidRDefault="00727754" w:rsidP="004E1E78">
                  <w:pP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7/28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（水）・</w:t>
                  </w: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7/30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（金）先着順です！</w:t>
                  </w:r>
                </w:p>
                <w:p w:rsidR="00727754" w:rsidRPr="003D436C" w:rsidRDefault="00727754" w:rsidP="004E1E78">
                  <w:pPr>
                    <w:rPr>
                      <w:rFonts w:ascii="A-OTF UD新丸ゴ Pr6N L" w:eastAsia="A-OTF UD新丸ゴ Pr6N L" w:hAnsi="A-OTF UD新丸ゴ Pr6N L"/>
                      <w:b/>
                      <w:sz w:val="16"/>
                      <w:szCs w:val="16"/>
                      <w:lang w:eastAsia="ja-JP"/>
                    </w:rPr>
                  </w:pPr>
                </w:p>
                <w:p w:rsidR="00727754" w:rsidRPr="003D436C" w:rsidRDefault="00727754" w:rsidP="004E1E78">
                  <w:pPr>
                    <w:rPr>
                      <w:rFonts w:ascii="A-OTF UD新丸ゴ Pr6N L" w:eastAsia="A-OTF UD新丸ゴ Pr6N L" w:hAnsi="A-OTF UD新丸ゴ Pr6N L"/>
                      <w:sz w:val="24"/>
                      <w:szCs w:val="24"/>
                      <w:lang w:eastAsia="ja-JP"/>
                    </w:rPr>
                  </w:pPr>
                  <w:r w:rsidRPr="003D436C"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 xml:space="preserve">お問合せは　</w:t>
                  </w:r>
                  <w:r w:rsidRPr="003D436C"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090-2234-1941</w:t>
                  </w:r>
                  <w:r w:rsidRPr="003D436C"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 xml:space="preserve">　名本まで</w:t>
                  </w:r>
                </w:p>
              </w:txbxContent>
            </v:textbox>
          </v:shape>
        </w:pict>
      </w:r>
      <w:r>
        <w:rPr>
          <w:noProof/>
          <w:lang w:eastAsia="ja-JP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1027" type="#_x0000_t75" style="position:absolute;margin-left:-8.45pt;margin-top:1pt;width:540.35pt;height:771.9pt;z-index:-251660800;visibility:visible;mso-position-horizontal-relative:margin">
            <v:imagedata r:id="rId6" o:title=""/>
            <w10:wrap anchorx="margin"/>
          </v:shape>
        </w:pict>
      </w:r>
    </w:p>
    <w:p w:rsidR="00727754" w:rsidRDefault="00727754">
      <w:pPr>
        <w:rPr>
          <w:sz w:val="8"/>
          <w:szCs w:val="9"/>
        </w:rPr>
      </w:pPr>
    </w:p>
    <w:p w:rsidR="00727754" w:rsidRDefault="00727754" w:rsidP="009D2A10"/>
    <w:p w:rsidR="00727754" w:rsidRDefault="00727754" w:rsidP="00E30342">
      <w:pPr>
        <w:pStyle w:val="BodyText"/>
        <w:spacing w:before="5"/>
        <w:ind w:firstLineChars="100" w:firstLine="90"/>
        <w:rPr>
          <w:sz w:val="8"/>
        </w:rPr>
      </w:pPr>
      <w:r>
        <w:rPr>
          <w:noProof/>
          <w:lang w:eastAsia="ja-JP"/>
        </w:rPr>
        <w:pict>
          <v:shape id="テキスト ボックス 6" o:spid="_x0000_s1028" type="#_x0000_t202" style="position:absolute;left:0;text-align:left;margin-left:12pt;margin-top:189pt;width:246.5pt;height:185pt;z-index:-251658752;visibility:visible;mso-wrap-distance-left:7.2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" filled="f" stroked="f" strokeweight=".5pt">
            <v:textbox inset=",7.2pt,,7.2pt">
              <w:txbxContent>
                <w:p w:rsidR="00727754" w:rsidRDefault="00727754" w:rsidP="008936CF">
                  <w:pPr>
                    <w:jc w:val="center"/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★夏の体験レッスンを開催します！★</w:t>
                  </w:r>
                </w:p>
                <w:p w:rsidR="00727754" w:rsidRPr="008936CF" w:rsidRDefault="00727754" w:rsidP="008936CF">
                  <w:pPr>
                    <w:jc w:val="center"/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</w:pPr>
                  <w:r w:rsidRPr="008936CF"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bdr w:val="single" w:sz="4" w:space="0" w:color="auto"/>
                      <w:lang w:eastAsia="ja-JP"/>
                    </w:rPr>
                    <w:t>7/28</w:t>
                  </w:r>
                  <w:r w:rsidRPr="008936CF"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bdr w:val="single" w:sz="4" w:space="0" w:color="auto"/>
                      <w:lang w:eastAsia="ja-JP"/>
                    </w:rPr>
                    <w:t>（水）・</w:t>
                  </w:r>
                  <w:r w:rsidRPr="008936CF"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bdr w:val="single" w:sz="4" w:space="0" w:color="auto"/>
                      <w:lang w:eastAsia="ja-JP"/>
                    </w:rPr>
                    <w:t>7/30</w:t>
                  </w:r>
                  <w:r w:rsidRPr="008936CF"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bdr w:val="single" w:sz="4" w:space="0" w:color="auto"/>
                      <w:lang w:eastAsia="ja-JP"/>
                    </w:rPr>
                    <w:t>（金）</w:t>
                  </w:r>
                  <w:r w:rsidRPr="008936CF">
                    <w:rPr>
                      <w:rFonts w:ascii="ＭＳ 明朝" w:eastAsia="ＭＳ 明朝" w:hAnsi="ＭＳ 明朝" w:cs="ＭＳ 明朝" w:hint="eastAsia"/>
                      <w:b/>
                      <w:sz w:val="24"/>
                      <w:szCs w:val="24"/>
                      <w:bdr w:val="single" w:sz="4" w:space="0" w:color="auto"/>
                      <w:lang w:eastAsia="ja-JP"/>
                    </w:rPr>
                    <w:t>２日間限定！</w:t>
                  </w:r>
                </w:p>
                <w:p w:rsidR="00727754" w:rsidRDefault="00727754" w:rsidP="004E1E78">
                  <w:pP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KIDS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 xml:space="preserve">　年少さん～年長さん</w:t>
                  </w:r>
                </w:p>
                <w:p w:rsidR="00727754" w:rsidRDefault="00727754" w:rsidP="00AC0EEC">
                  <w:pP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14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30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～</w:t>
                  </w: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15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30</w:t>
                  </w:r>
                </w:p>
                <w:p w:rsidR="00727754" w:rsidRPr="00A2613A" w:rsidRDefault="00727754" w:rsidP="00AC0EEC">
                  <w:pP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Elementary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小１～２生</w:t>
                  </w:r>
                </w:p>
                <w:p w:rsidR="00727754" w:rsidRDefault="00727754" w:rsidP="00AC0EEC">
                  <w:pP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15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45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～</w:t>
                  </w: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16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45</w:t>
                  </w:r>
                </w:p>
                <w:p w:rsidR="00727754" w:rsidRPr="00A2613A" w:rsidRDefault="00727754" w:rsidP="00AC0EEC">
                  <w:pP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＊</w:t>
                  </w:r>
                  <w:r w:rsidRPr="00A2613A">
                    <w:rPr>
                      <w:rFonts w:ascii="A-OTF UD新丸ゴ Pr6N L" w:eastAsia="A-OTF UD新丸ゴ Pr6N L" w:hAnsi="A-OTF UD新丸ゴ Pr6N L" w:hint="eastAsia"/>
                      <w:b/>
                      <w:sz w:val="18"/>
                      <w:szCs w:val="18"/>
                      <w:lang w:eastAsia="ja-JP"/>
                    </w:rPr>
                    <w:t>小２生は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18"/>
                      <w:szCs w:val="18"/>
                      <w:lang w:eastAsia="ja-JP"/>
                    </w:rPr>
                    <w:t>満席の為、</w:t>
                  </w:r>
                  <w:r w:rsidRPr="00A2613A">
                    <w:rPr>
                      <w:rFonts w:ascii="A-OTF UD新丸ゴ Pr6N L" w:eastAsia="A-OTF UD新丸ゴ Pr6N L" w:hAnsi="A-OTF UD新丸ゴ Pr6N L" w:hint="eastAsia"/>
                      <w:b/>
                      <w:sz w:val="18"/>
                      <w:szCs w:val="18"/>
                      <w:lang w:eastAsia="ja-JP"/>
                    </w:rPr>
                    <w:t>オンライン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18"/>
                      <w:szCs w:val="18"/>
                      <w:lang w:eastAsia="ja-JP"/>
                    </w:rPr>
                    <w:t>クラスのみ入会可能</w:t>
                  </w:r>
                </w:p>
                <w:p w:rsidR="00727754" w:rsidRDefault="00727754" w:rsidP="00AC0EEC">
                  <w:pP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 xml:space="preserve">Intermediate 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 xml:space="preserve">小３～４生　</w:t>
                  </w:r>
                </w:p>
                <w:p w:rsidR="00727754" w:rsidRDefault="00727754" w:rsidP="00AC0EEC">
                  <w:pP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16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50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～</w:t>
                  </w: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17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50</w:t>
                  </w:r>
                </w:p>
                <w:p w:rsidR="00727754" w:rsidRDefault="00727754" w:rsidP="00AC0EEC">
                  <w:pP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 xml:space="preserve">Advanced 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小５～６生</w:t>
                  </w:r>
                </w:p>
                <w:p w:rsidR="00727754" w:rsidRDefault="00727754" w:rsidP="00AC0EEC">
                  <w:pP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17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55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～</w:t>
                  </w: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18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55</w:t>
                  </w:r>
                  <w:r>
                    <w:rPr>
                      <w:rFonts w:ascii="A-OTF UD新丸ゴ Pr6N L" w:eastAsia="A-OTF UD新丸ゴ Pr6N L" w:hAnsi="A-OTF UD新丸ゴ Pr6N L" w:hint="eastAsia"/>
                      <w:b/>
                      <w:sz w:val="24"/>
                      <w:szCs w:val="24"/>
                      <w:lang w:eastAsia="ja-JP"/>
                    </w:rPr>
                    <w:t xml:space="preserve">　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lang w:eastAsia="ja-JP"/>
        </w:rPr>
        <w:pict>
          <v:shape id="テキスト ボックス 2" o:spid="_x0000_s1029" type="#_x0000_t202" style="position:absolute;left:0;text-align:left;margin-left:0;margin-top:414pt;width:252.55pt;height:154.35pt;z-index:-251657728;visibility:visible;mso-wrap-style:none;mso-wrap-distance-left:7.2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" filled="f" stroked="f" strokeweight=".5pt">
            <v:textbox style="mso-fit-shape-to-text:t" inset=",7.2pt,,7.2pt">
              <w:txbxContent>
                <w:p w:rsidR="00727754" w:rsidRPr="00AC0EEC" w:rsidRDefault="00727754" w:rsidP="003A4FC1">
                  <w:pPr>
                    <w:rPr>
                      <w:lang w:eastAsia="ja-JP"/>
                    </w:rPr>
                  </w:pPr>
                  <w:r w:rsidRPr="0098773C">
                    <w:pict>
                      <v:shape id="_x0000_i1026" type="#_x0000_t75" alt="" style="width:235.5pt;height:125.25pt">
                        <v:imagedata r:id="rId7" r:href="rId8"/>
                      </v:shape>
                    </w:pic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lang w:eastAsia="ja-JP"/>
        </w:rPr>
        <w:pict>
          <v:shape id="テキスト ボックス 5" o:spid="_x0000_s1030" type="#_x0000_t202" style="position:absolute;left:0;text-align:left;margin-left:5.5pt;margin-top:589.5pt;width:238pt;height:172.5pt;z-index:-251659776;visibility:visible;mso-wrap-style:none;mso-wrap-distance-left:7.2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" filled="f" stroked="f" strokeweight=".5pt">
            <v:textbox style="mso-fit-shape-to-text:t" inset=",7.2pt,,7.2pt">
              <w:txbxContent>
                <w:p w:rsidR="00727754" w:rsidRPr="00AC0EEC" w:rsidRDefault="00727754" w:rsidP="00AC0EEC">
                  <w:pPr>
                    <w:rPr>
                      <w:lang w:eastAsia="ja-JP"/>
                    </w:rPr>
                  </w:pPr>
                  <w:r w:rsidRPr="0098773C">
                    <w:rPr>
                      <w:lang w:eastAsia="ja-JP"/>
                    </w:rPr>
                    <w:pict>
                      <v:shape id="_x0000_i1028" type="#_x0000_t75" style="width:222.75pt;height:82.5pt">
                        <v:imagedata r:id="rId9" o:title=""/>
                      </v:shape>
                    </w:pict>
                  </w:r>
                </w:p>
              </w:txbxContent>
            </v:textbox>
            <w10:wrap type="square" anchorx="margin" anchory="margin"/>
          </v:shape>
        </w:pict>
      </w:r>
      <w:r w:rsidRPr="009D2A10">
        <w:rPr>
          <w:noProof/>
          <w:sz w:val="8"/>
        </w:rPr>
        <w:t xml:space="preserve"> </w:t>
      </w:r>
    </w:p>
    <w:sectPr w:rsidR="00727754" w:rsidSect="00F56D39">
      <w:type w:val="continuous"/>
      <w:pgSz w:w="11910" w:h="16840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754" w:rsidRDefault="00727754" w:rsidP="00BF1E20">
      <w:r>
        <w:separator/>
      </w:r>
    </w:p>
  </w:endnote>
  <w:endnote w:type="continuationSeparator" w:id="0">
    <w:p w:rsidR="00727754" w:rsidRDefault="00727754" w:rsidP="00BF1E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ＤＦ平成明朝体W5">
    <w:altName w:val="ＭＳ 明朝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-OTF UD新丸ゴ Pr6N L">
    <w:altName w:val="AR ADGothicJP Medium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754" w:rsidRDefault="00727754" w:rsidP="00BF1E20">
      <w:r>
        <w:separator/>
      </w:r>
    </w:p>
  </w:footnote>
  <w:footnote w:type="continuationSeparator" w:id="0">
    <w:p w:rsidR="00727754" w:rsidRDefault="00727754" w:rsidP="00BF1E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7C3F"/>
    <w:rsid w:val="000073BC"/>
    <w:rsid w:val="00055E74"/>
    <w:rsid w:val="00086C89"/>
    <w:rsid w:val="000D4FEB"/>
    <w:rsid w:val="00114EAE"/>
    <w:rsid w:val="00234BEC"/>
    <w:rsid w:val="002412C8"/>
    <w:rsid w:val="002D4CF2"/>
    <w:rsid w:val="002D7417"/>
    <w:rsid w:val="0032600A"/>
    <w:rsid w:val="00376CFF"/>
    <w:rsid w:val="003814CB"/>
    <w:rsid w:val="0038780C"/>
    <w:rsid w:val="00390635"/>
    <w:rsid w:val="003A4FC1"/>
    <w:rsid w:val="003D436C"/>
    <w:rsid w:val="003F4AD9"/>
    <w:rsid w:val="00410EF7"/>
    <w:rsid w:val="004228E3"/>
    <w:rsid w:val="004E1E78"/>
    <w:rsid w:val="005121FB"/>
    <w:rsid w:val="005D7B1F"/>
    <w:rsid w:val="005F1549"/>
    <w:rsid w:val="006A665A"/>
    <w:rsid w:val="006D5157"/>
    <w:rsid w:val="00727754"/>
    <w:rsid w:val="00777C3F"/>
    <w:rsid w:val="00795B15"/>
    <w:rsid w:val="008936CF"/>
    <w:rsid w:val="008B2994"/>
    <w:rsid w:val="008C685C"/>
    <w:rsid w:val="009017CA"/>
    <w:rsid w:val="00916001"/>
    <w:rsid w:val="0098773C"/>
    <w:rsid w:val="00995BCC"/>
    <w:rsid w:val="009A0174"/>
    <w:rsid w:val="009D2A10"/>
    <w:rsid w:val="00A2613A"/>
    <w:rsid w:val="00A31429"/>
    <w:rsid w:val="00A42A8D"/>
    <w:rsid w:val="00A5559E"/>
    <w:rsid w:val="00AC0EEC"/>
    <w:rsid w:val="00B25A84"/>
    <w:rsid w:val="00B268A8"/>
    <w:rsid w:val="00BF1E20"/>
    <w:rsid w:val="00C76FA3"/>
    <w:rsid w:val="00CB4C7E"/>
    <w:rsid w:val="00CC2DF8"/>
    <w:rsid w:val="00D265DB"/>
    <w:rsid w:val="00DE6788"/>
    <w:rsid w:val="00E17836"/>
    <w:rsid w:val="00E30342"/>
    <w:rsid w:val="00EC7F5F"/>
    <w:rsid w:val="00F56D39"/>
    <w:rsid w:val="00F64A86"/>
    <w:rsid w:val="00FA4BAF"/>
    <w:rsid w:val="00FC0EF9"/>
    <w:rsid w:val="00FD122C"/>
    <w:rsid w:val="00FF0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ＭＳ 明朝" w:hAnsi="Calibri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E74"/>
    <w:pPr>
      <w:widowControl w:val="0"/>
      <w:autoSpaceDE w:val="0"/>
      <w:autoSpaceDN w:val="0"/>
    </w:pPr>
    <w:rPr>
      <w:rFonts w:ascii="ＤＦ平成明朝体W5" w:eastAsia="ＤＦ平成明朝体W5" w:hAnsi="ＤＦ平成明朝体W5" w:cs="ＤＦ平成明朝体W5"/>
      <w:kern w:val="0"/>
      <w:sz w:val="22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055E74"/>
    <w:pPr>
      <w:spacing w:line="438" w:lineRule="exact"/>
      <w:ind w:left="109"/>
      <w:outlineLvl w:val="0"/>
    </w:pPr>
    <w:rPr>
      <w:sz w:val="39"/>
      <w:szCs w:val="39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Arial" w:eastAsia="ＭＳ ゴシック" w:hAnsi="Arial" w:cs="Times New Roman"/>
      <w:kern w:val="0"/>
      <w:sz w:val="24"/>
      <w:szCs w:val="24"/>
      <w:lang w:eastAsia="en-US"/>
    </w:rPr>
  </w:style>
  <w:style w:type="table" w:customStyle="1" w:styleId="TableNormal1">
    <w:name w:val="Table Normal1"/>
    <w:uiPriority w:val="99"/>
    <w:semiHidden/>
    <w:rsid w:val="00055E74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055E74"/>
    <w:rPr>
      <w:sz w:val="9"/>
      <w:szCs w:val="9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ＤＦ平成明朝体W5" w:eastAsia="ＤＦ平成明朝体W5" w:hAnsi="ＤＦ平成明朝体W5" w:cs="ＤＦ平成明朝体W5"/>
      <w:kern w:val="0"/>
      <w:sz w:val="22"/>
      <w:lang w:eastAsia="en-US"/>
    </w:rPr>
  </w:style>
  <w:style w:type="paragraph" w:styleId="ListParagraph">
    <w:name w:val="List Paragraph"/>
    <w:basedOn w:val="Normal"/>
    <w:uiPriority w:val="99"/>
    <w:qFormat/>
    <w:rsid w:val="00055E74"/>
  </w:style>
  <w:style w:type="paragraph" w:customStyle="1" w:styleId="TableParagraph">
    <w:name w:val="Table Paragraph"/>
    <w:basedOn w:val="Normal"/>
    <w:uiPriority w:val="99"/>
    <w:rsid w:val="00055E74"/>
  </w:style>
  <w:style w:type="paragraph" w:styleId="BalloonText">
    <w:name w:val="Balloon Text"/>
    <w:basedOn w:val="Normal"/>
    <w:link w:val="BalloonTextChar"/>
    <w:uiPriority w:val="99"/>
    <w:semiHidden/>
    <w:rsid w:val="00F56D39"/>
    <w:rPr>
      <w:rFonts w:ascii="Cambria" w:eastAsia="ＭＳ ゴシック" w:hAnsi="Cambria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6D39"/>
    <w:rPr>
      <w:rFonts w:ascii="Cambria" w:eastAsia="ＭＳ ゴシック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BF1E20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F1E20"/>
    <w:rPr>
      <w:rFonts w:ascii="ＤＦ平成明朝体W5" w:eastAsia="ＤＦ平成明朝体W5" w:hAnsi="ＤＦ平成明朝体W5" w:cs="ＤＦ平成明朝体W5"/>
    </w:rPr>
  </w:style>
  <w:style w:type="paragraph" w:styleId="Footer">
    <w:name w:val="footer"/>
    <w:basedOn w:val="Normal"/>
    <w:link w:val="FooterChar"/>
    <w:uiPriority w:val="99"/>
    <w:rsid w:val="00BF1E20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F1E20"/>
    <w:rPr>
      <w:rFonts w:ascii="ＤＦ平成明朝体W5" w:eastAsia="ＤＦ平成明朝体W5" w:hAnsi="ＤＦ平成明朝体W5" w:cs="ＤＦ平成明朝体W5"/>
    </w:rPr>
  </w:style>
  <w:style w:type="paragraph" w:styleId="NoSpacing">
    <w:name w:val="No Spacing"/>
    <w:link w:val="NoSpacingChar"/>
    <w:uiPriority w:val="99"/>
    <w:qFormat/>
    <w:rsid w:val="00AC0EEC"/>
    <w:rPr>
      <w:kern w:val="0"/>
      <w:sz w:val="22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AC0EEC"/>
    <w:rPr>
      <w:rFonts w:cs="Times New Roman"/>
      <w:sz w:val="22"/>
      <w:szCs w:val="22"/>
      <w:lang w:val="en-US" w:eastAsia="ja-JP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c-yokohama.com/uploads/3001/11/2016/10/51851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1</Words>
  <Characters>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pos_haru_1C</dc:title>
  <dc:subject/>
  <dc:creator>野々村 芽</dc:creator>
  <cp:keywords/>
  <dc:description/>
  <cp:lastModifiedBy>ma-jah</cp:lastModifiedBy>
  <cp:revision>2</cp:revision>
  <cp:lastPrinted>2018-11-27T01:56:00Z</cp:lastPrinted>
  <dcterms:created xsi:type="dcterms:W3CDTF">2021-06-22T02:35:00Z</dcterms:created>
  <dcterms:modified xsi:type="dcterms:W3CDTF">2021-06-22T02:35:00Z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23.0 (Windows)</vt:lpwstr>
  </property>
</Properties>
</file>